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0E0" w:rsidRDefault="00E970E0" w:rsidP="00A87E7E"/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ook w:val="01E0"/>
      </w:tblPr>
      <w:tblGrid>
        <w:gridCol w:w="2840"/>
        <w:gridCol w:w="3928"/>
        <w:gridCol w:w="1754"/>
      </w:tblGrid>
      <w:tr w:rsidR="00E970E0">
        <w:tc>
          <w:tcPr>
            <w:tcW w:w="2840" w:type="dxa"/>
            <w:tcBorders>
              <w:top w:val="double" w:sz="4" w:space="0" w:color="auto"/>
            </w:tcBorders>
            <w:shd w:val="clear" w:color="auto" w:fill="E6E6E6"/>
          </w:tcPr>
          <w:p w:rsidR="00E970E0" w:rsidRDefault="00E970E0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Hospital / Trust</w:t>
            </w:r>
          </w:p>
        </w:tc>
        <w:tc>
          <w:tcPr>
            <w:tcW w:w="5682" w:type="dxa"/>
            <w:gridSpan w:val="2"/>
            <w:tcBorders>
              <w:top w:val="double" w:sz="4" w:space="0" w:color="auto"/>
            </w:tcBorders>
          </w:tcPr>
          <w:p w:rsidR="00E970E0" w:rsidRDefault="00E970E0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BSUH-BSMS</w:t>
            </w:r>
          </w:p>
        </w:tc>
      </w:tr>
      <w:tr w:rsidR="00E970E0">
        <w:tc>
          <w:tcPr>
            <w:tcW w:w="2840" w:type="dxa"/>
            <w:shd w:val="clear" w:color="auto" w:fill="E6E6E6"/>
          </w:tcPr>
          <w:p w:rsidR="00E970E0" w:rsidRDefault="00E970E0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Name of Speaker</w:t>
            </w:r>
          </w:p>
        </w:tc>
        <w:tc>
          <w:tcPr>
            <w:tcW w:w="3928" w:type="dxa"/>
            <w:shd w:val="clear" w:color="auto" w:fill="E6E6E6"/>
          </w:tcPr>
          <w:p w:rsidR="00E970E0" w:rsidRDefault="00E970E0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Title of Session / Presentation</w:t>
            </w:r>
          </w:p>
        </w:tc>
        <w:tc>
          <w:tcPr>
            <w:tcW w:w="1754" w:type="dxa"/>
            <w:shd w:val="clear" w:color="auto" w:fill="E6E6E6"/>
          </w:tcPr>
          <w:p w:rsidR="00E970E0" w:rsidRDefault="00E970E0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</w:tr>
      <w:tr w:rsidR="00E970E0" w:rsidTr="009A017C">
        <w:trPr>
          <w:trHeight w:val="435"/>
        </w:trPr>
        <w:tc>
          <w:tcPr>
            <w:tcW w:w="2840" w:type="dxa"/>
            <w:tcBorders>
              <w:bottom w:val="double" w:sz="4" w:space="0" w:color="auto"/>
            </w:tcBorders>
            <w:vAlign w:val="center"/>
          </w:tcPr>
          <w:p w:rsidR="00E970E0" w:rsidRDefault="00E970E0" w:rsidP="009A017C">
            <w:pPr>
              <w:jc w:val="center"/>
            </w:pPr>
            <w:r>
              <w:t>R Freeman</w:t>
            </w:r>
          </w:p>
        </w:tc>
        <w:tc>
          <w:tcPr>
            <w:tcW w:w="3928" w:type="dxa"/>
            <w:tcBorders>
              <w:bottom w:val="double" w:sz="4" w:space="0" w:color="auto"/>
            </w:tcBorders>
            <w:vAlign w:val="center"/>
          </w:tcPr>
          <w:p w:rsidR="00E970E0" w:rsidRDefault="00E970E0" w:rsidP="009A017C">
            <w:pPr>
              <w:jc w:val="center"/>
            </w:pPr>
            <w:r>
              <w:t>Ankle Fractures</w:t>
            </w:r>
          </w:p>
        </w:tc>
        <w:tc>
          <w:tcPr>
            <w:tcW w:w="1754" w:type="dxa"/>
            <w:tcBorders>
              <w:bottom w:val="double" w:sz="4" w:space="0" w:color="auto"/>
            </w:tcBorders>
            <w:vAlign w:val="center"/>
          </w:tcPr>
          <w:p w:rsidR="00E970E0" w:rsidRDefault="00E970E0" w:rsidP="009A017C">
            <w:pPr>
              <w:jc w:val="center"/>
            </w:pPr>
            <w:r>
              <w:t>12</w:t>
            </w:r>
            <w:r w:rsidRPr="009A017C">
              <w:rPr>
                <w:vertAlign w:val="superscript"/>
              </w:rPr>
              <w:t>th</w:t>
            </w:r>
            <w:r>
              <w:t xml:space="preserve"> April 2013</w:t>
            </w:r>
          </w:p>
        </w:tc>
      </w:tr>
    </w:tbl>
    <w:p w:rsidR="00E970E0" w:rsidRDefault="00E970E0" w:rsidP="00FF7ED3">
      <w:pPr>
        <w:ind w:right="-334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08"/>
        <w:gridCol w:w="2114"/>
      </w:tblGrid>
      <w:tr w:rsidR="00E970E0" w:rsidTr="00370D08">
        <w:trPr>
          <w:trHeight w:val="510"/>
        </w:trPr>
        <w:tc>
          <w:tcPr>
            <w:tcW w:w="6408" w:type="dxa"/>
            <w:shd w:val="clear" w:color="auto" w:fill="E0E0E0"/>
            <w:vAlign w:val="center"/>
          </w:tcPr>
          <w:p w:rsidR="00E970E0" w:rsidRPr="00370D08" w:rsidRDefault="00E970E0" w:rsidP="00370D08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370D08">
              <w:rPr>
                <w:b/>
                <w:sz w:val="28"/>
                <w:szCs w:val="28"/>
              </w:rPr>
              <w:t>Name</w:t>
            </w:r>
          </w:p>
        </w:tc>
        <w:tc>
          <w:tcPr>
            <w:tcW w:w="2114" w:type="dxa"/>
            <w:shd w:val="clear" w:color="auto" w:fill="E0E0E0"/>
            <w:vAlign w:val="center"/>
          </w:tcPr>
          <w:p w:rsidR="00E970E0" w:rsidRPr="00370D08" w:rsidRDefault="00E970E0" w:rsidP="00370D08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370D08">
              <w:rPr>
                <w:b/>
                <w:sz w:val="28"/>
                <w:szCs w:val="28"/>
              </w:rPr>
              <w:t>Grade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Arthur Cotton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4th Med Student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Sanah Qasam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4th Med Student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Soram Patel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4th Med Student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Lana Ali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SHO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Jenny Timms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F2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Elise Maynard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F2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Ioannis Lachanas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SHO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Dimos Evangelidis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Clin</w:t>
            </w:r>
            <w:r>
              <w:t>ical</w:t>
            </w:r>
            <w:r w:rsidRPr="00B832D9">
              <w:t xml:space="preserve"> Fellow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Richard Freeman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SpR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smartTag w:uri="urn:schemas-microsoft-com:office:smarttags" w:element="place">
              <w:r w:rsidRPr="00B832D9">
                <w:t>S Bendall</w:t>
              </w:r>
            </w:smartTag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Consultant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Kyle James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SpR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Ed Lindisfarne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SpR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Sohail Yousaf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SpR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D Crone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Consultant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D</w:t>
            </w:r>
            <w:r>
              <w:t>erek</w:t>
            </w:r>
            <w:r w:rsidRPr="00B832D9">
              <w:t xml:space="preserve"> Park</w:t>
            </w:r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Trauma Fellow</w:t>
            </w:r>
          </w:p>
        </w:tc>
      </w:tr>
      <w:tr w:rsidR="00E970E0" w:rsidTr="00B832D9">
        <w:trPr>
          <w:trHeight w:val="510"/>
        </w:trPr>
        <w:tc>
          <w:tcPr>
            <w:tcW w:w="6408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 xml:space="preserve">B </w:t>
            </w:r>
            <w:smartTag w:uri="urn:schemas-microsoft-com:office:smarttags" w:element="place">
              <w:smartTag w:uri="urn:schemas-microsoft-com:office:smarttags" w:element="City">
                <w:r w:rsidRPr="00B832D9">
                  <w:t>Rogers</w:t>
                </w:r>
              </w:smartTag>
            </w:smartTag>
          </w:p>
        </w:tc>
        <w:tc>
          <w:tcPr>
            <w:tcW w:w="2114" w:type="dxa"/>
            <w:vAlign w:val="center"/>
          </w:tcPr>
          <w:p w:rsidR="00E970E0" w:rsidRPr="00B832D9" w:rsidRDefault="00E970E0" w:rsidP="00B832D9">
            <w:pPr>
              <w:jc w:val="center"/>
            </w:pPr>
            <w:r w:rsidRPr="00B832D9">
              <w:t>Consultant</w:t>
            </w:r>
          </w:p>
        </w:tc>
      </w:tr>
      <w:tr w:rsidR="00E970E0" w:rsidTr="00370D08">
        <w:trPr>
          <w:trHeight w:val="510"/>
        </w:trPr>
        <w:tc>
          <w:tcPr>
            <w:tcW w:w="6408" w:type="dxa"/>
          </w:tcPr>
          <w:p w:rsidR="00E970E0" w:rsidRPr="00370D08" w:rsidRDefault="00E970E0" w:rsidP="00370D08">
            <w:pPr>
              <w:ind w:right="-334"/>
              <w:jc w:val="center"/>
              <w:rPr>
                <w:sz w:val="20"/>
              </w:rPr>
            </w:pPr>
          </w:p>
        </w:tc>
        <w:tc>
          <w:tcPr>
            <w:tcW w:w="2114" w:type="dxa"/>
          </w:tcPr>
          <w:p w:rsidR="00E970E0" w:rsidRPr="00370D08" w:rsidRDefault="00E970E0" w:rsidP="00370D08">
            <w:pPr>
              <w:ind w:right="-334"/>
              <w:jc w:val="center"/>
              <w:rPr>
                <w:sz w:val="20"/>
              </w:rPr>
            </w:pPr>
          </w:p>
        </w:tc>
      </w:tr>
      <w:tr w:rsidR="00E970E0" w:rsidTr="00370D08">
        <w:trPr>
          <w:trHeight w:val="510"/>
        </w:trPr>
        <w:tc>
          <w:tcPr>
            <w:tcW w:w="6408" w:type="dxa"/>
          </w:tcPr>
          <w:p w:rsidR="00E970E0" w:rsidRPr="00370D08" w:rsidRDefault="00E970E0" w:rsidP="00370D08">
            <w:pPr>
              <w:ind w:right="-334"/>
              <w:jc w:val="center"/>
              <w:rPr>
                <w:sz w:val="20"/>
              </w:rPr>
            </w:pPr>
          </w:p>
        </w:tc>
        <w:tc>
          <w:tcPr>
            <w:tcW w:w="2114" w:type="dxa"/>
          </w:tcPr>
          <w:p w:rsidR="00E970E0" w:rsidRPr="00370D08" w:rsidRDefault="00E970E0" w:rsidP="00370D08">
            <w:pPr>
              <w:ind w:right="-334"/>
              <w:jc w:val="center"/>
              <w:rPr>
                <w:sz w:val="20"/>
              </w:rPr>
            </w:pPr>
          </w:p>
        </w:tc>
      </w:tr>
      <w:tr w:rsidR="00E970E0" w:rsidTr="00370D08">
        <w:trPr>
          <w:trHeight w:val="510"/>
        </w:trPr>
        <w:tc>
          <w:tcPr>
            <w:tcW w:w="6408" w:type="dxa"/>
          </w:tcPr>
          <w:p w:rsidR="00E970E0" w:rsidRPr="00370D08" w:rsidRDefault="00E970E0" w:rsidP="00370D08">
            <w:pPr>
              <w:ind w:right="-334"/>
              <w:jc w:val="center"/>
              <w:rPr>
                <w:sz w:val="20"/>
              </w:rPr>
            </w:pPr>
          </w:p>
        </w:tc>
        <w:tc>
          <w:tcPr>
            <w:tcW w:w="2114" w:type="dxa"/>
          </w:tcPr>
          <w:p w:rsidR="00E970E0" w:rsidRPr="00370D08" w:rsidRDefault="00E970E0" w:rsidP="00370D08">
            <w:pPr>
              <w:ind w:right="-334"/>
              <w:jc w:val="center"/>
              <w:rPr>
                <w:sz w:val="20"/>
              </w:rPr>
            </w:pPr>
          </w:p>
        </w:tc>
      </w:tr>
      <w:tr w:rsidR="00E970E0" w:rsidTr="00370D08">
        <w:trPr>
          <w:trHeight w:val="510"/>
        </w:trPr>
        <w:tc>
          <w:tcPr>
            <w:tcW w:w="6408" w:type="dxa"/>
          </w:tcPr>
          <w:p w:rsidR="00E970E0" w:rsidRPr="00370D08" w:rsidRDefault="00E970E0" w:rsidP="00370D08">
            <w:pPr>
              <w:ind w:right="-334"/>
              <w:jc w:val="center"/>
              <w:rPr>
                <w:sz w:val="20"/>
              </w:rPr>
            </w:pPr>
          </w:p>
        </w:tc>
        <w:tc>
          <w:tcPr>
            <w:tcW w:w="2114" w:type="dxa"/>
          </w:tcPr>
          <w:p w:rsidR="00E970E0" w:rsidRPr="00370D08" w:rsidRDefault="00E970E0" w:rsidP="00370D08">
            <w:pPr>
              <w:ind w:right="-334"/>
              <w:jc w:val="center"/>
              <w:rPr>
                <w:sz w:val="20"/>
              </w:rPr>
            </w:pPr>
          </w:p>
        </w:tc>
      </w:tr>
      <w:tr w:rsidR="00E970E0" w:rsidTr="00370D08">
        <w:trPr>
          <w:trHeight w:val="510"/>
        </w:trPr>
        <w:tc>
          <w:tcPr>
            <w:tcW w:w="6408" w:type="dxa"/>
          </w:tcPr>
          <w:p w:rsidR="00E970E0" w:rsidRPr="00370D08" w:rsidRDefault="00E970E0" w:rsidP="00370D08">
            <w:pPr>
              <w:ind w:right="-334"/>
              <w:jc w:val="center"/>
              <w:rPr>
                <w:sz w:val="20"/>
              </w:rPr>
            </w:pPr>
          </w:p>
        </w:tc>
        <w:tc>
          <w:tcPr>
            <w:tcW w:w="2114" w:type="dxa"/>
          </w:tcPr>
          <w:p w:rsidR="00E970E0" w:rsidRPr="00370D08" w:rsidRDefault="00E970E0" w:rsidP="00370D08">
            <w:pPr>
              <w:ind w:right="-334"/>
              <w:jc w:val="center"/>
              <w:rPr>
                <w:sz w:val="20"/>
              </w:rPr>
            </w:pPr>
          </w:p>
        </w:tc>
      </w:tr>
      <w:tr w:rsidR="00E970E0" w:rsidTr="00370D08">
        <w:trPr>
          <w:trHeight w:val="510"/>
        </w:trPr>
        <w:tc>
          <w:tcPr>
            <w:tcW w:w="6408" w:type="dxa"/>
          </w:tcPr>
          <w:p w:rsidR="00E970E0" w:rsidRPr="00370D08" w:rsidRDefault="00E970E0" w:rsidP="00370D08">
            <w:pPr>
              <w:ind w:right="-334"/>
              <w:jc w:val="center"/>
              <w:rPr>
                <w:sz w:val="20"/>
              </w:rPr>
            </w:pPr>
          </w:p>
        </w:tc>
        <w:tc>
          <w:tcPr>
            <w:tcW w:w="2114" w:type="dxa"/>
          </w:tcPr>
          <w:p w:rsidR="00E970E0" w:rsidRPr="00370D08" w:rsidRDefault="00E970E0" w:rsidP="00370D08">
            <w:pPr>
              <w:ind w:right="-334"/>
              <w:jc w:val="center"/>
              <w:rPr>
                <w:sz w:val="20"/>
              </w:rPr>
            </w:pPr>
          </w:p>
        </w:tc>
      </w:tr>
    </w:tbl>
    <w:p w:rsidR="00E970E0" w:rsidRDefault="00E970E0" w:rsidP="00A87E7E">
      <w:pPr>
        <w:ind w:right="-334"/>
      </w:pPr>
    </w:p>
    <w:sectPr w:rsidR="00E970E0" w:rsidSect="00FB54AA">
      <w:headerReference w:type="default" r:id="rId7"/>
      <w:footerReference w:type="default" r:id="rId8"/>
      <w:pgSz w:w="11906" w:h="16838"/>
      <w:pgMar w:top="540" w:right="18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70E0" w:rsidRDefault="00E970E0">
      <w:r>
        <w:separator/>
      </w:r>
    </w:p>
  </w:endnote>
  <w:endnote w:type="continuationSeparator" w:id="1">
    <w:p w:rsidR="00E970E0" w:rsidRDefault="00E970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0E0" w:rsidRDefault="00E970E0" w:rsidP="00A87E7E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70E0" w:rsidRDefault="00E970E0">
      <w:r>
        <w:separator/>
      </w:r>
    </w:p>
  </w:footnote>
  <w:footnote w:type="continuationSeparator" w:id="1">
    <w:p w:rsidR="00E970E0" w:rsidRDefault="00E970E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70E0" w:rsidRPr="00A87E7E" w:rsidRDefault="00E970E0" w:rsidP="00A87E7E">
    <w:pPr>
      <w:pStyle w:val="Header"/>
      <w:jc w:val="center"/>
      <w:rPr>
        <w:sz w:val="24"/>
      </w:rPr>
    </w:pPr>
    <w:r w:rsidRPr="00A87E7E">
      <w:rPr>
        <w:sz w:val="24"/>
      </w:rPr>
      <w:t>Attendance Record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FF49D1"/>
    <w:multiLevelType w:val="hybridMultilevel"/>
    <w:tmpl w:val="58AC413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2084"/>
    <w:rsid w:val="00006B69"/>
    <w:rsid w:val="0003287C"/>
    <w:rsid w:val="00072349"/>
    <w:rsid w:val="000A46A1"/>
    <w:rsid w:val="000A6B1E"/>
    <w:rsid w:val="00147DC3"/>
    <w:rsid w:val="0017201E"/>
    <w:rsid w:val="00191299"/>
    <w:rsid w:val="002C21B8"/>
    <w:rsid w:val="002D307C"/>
    <w:rsid w:val="00311F58"/>
    <w:rsid w:val="00370D08"/>
    <w:rsid w:val="0037644C"/>
    <w:rsid w:val="00406B97"/>
    <w:rsid w:val="004B1B94"/>
    <w:rsid w:val="004E05B3"/>
    <w:rsid w:val="00591232"/>
    <w:rsid w:val="0063444D"/>
    <w:rsid w:val="0064498B"/>
    <w:rsid w:val="0065083F"/>
    <w:rsid w:val="00675743"/>
    <w:rsid w:val="00697DCB"/>
    <w:rsid w:val="006A6FF8"/>
    <w:rsid w:val="007F5A22"/>
    <w:rsid w:val="00803E6F"/>
    <w:rsid w:val="00876571"/>
    <w:rsid w:val="008D7B6E"/>
    <w:rsid w:val="008F7D3D"/>
    <w:rsid w:val="009110E7"/>
    <w:rsid w:val="009A017C"/>
    <w:rsid w:val="00A3214D"/>
    <w:rsid w:val="00A87E7E"/>
    <w:rsid w:val="00A974D3"/>
    <w:rsid w:val="00B832D9"/>
    <w:rsid w:val="00BA0444"/>
    <w:rsid w:val="00BB0E09"/>
    <w:rsid w:val="00C25B45"/>
    <w:rsid w:val="00CD04BE"/>
    <w:rsid w:val="00D27612"/>
    <w:rsid w:val="00D91851"/>
    <w:rsid w:val="00E32084"/>
    <w:rsid w:val="00E46BFE"/>
    <w:rsid w:val="00E8389C"/>
    <w:rsid w:val="00E970E0"/>
    <w:rsid w:val="00EC53A1"/>
    <w:rsid w:val="00F705C6"/>
    <w:rsid w:val="00F72B23"/>
    <w:rsid w:val="00FB54AA"/>
    <w:rsid w:val="00FF7CD6"/>
    <w:rsid w:val="00FF7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BFE"/>
    <w:rPr>
      <w:rFonts w:ascii="Arial" w:hAnsi="Arial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46BF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B0E09"/>
    <w:rPr>
      <w:rFonts w:ascii="Arial" w:hAnsi="Arial" w:cs="Times New Roman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E46BF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B0E09"/>
    <w:rPr>
      <w:rFonts w:ascii="Arial" w:hAnsi="Arial" w:cs="Times New Roman"/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rsid w:val="00E46BFE"/>
    <w:rPr>
      <w:rFonts w:cs="Times New Roman"/>
    </w:rPr>
  </w:style>
  <w:style w:type="table" w:styleId="TableGrid">
    <w:name w:val="Table Grid"/>
    <w:basedOn w:val="TableNormal"/>
    <w:uiPriority w:val="99"/>
    <w:locked/>
    <w:rsid w:val="00A87E7E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1</Pages>
  <Words>77</Words>
  <Characters>440</Characters>
  <Application>Microsoft Office Outlook</Application>
  <DocSecurity>0</DocSecurity>
  <Lines>0</Lines>
  <Paragraphs>0</Paragraphs>
  <ScaleCrop>false</ScaleCrop>
  <Company>SRHT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TEACHING FEEDBACK &amp; EVALUATION FORM</dc:title>
  <dc:subject/>
  <dc:creator>fnelson</dc:creator>
  <cp:keywords/>
  <dc:description/>
  <cp:lastModifiedBy>Benedict Rogers</cp:lastModifiedBy>
  <cp:revision>2</cp:revision>
  <cp:lastPrinted>2013-02-15T08:33:00Z</cp:lastPrinted>
  <dcterms:created xsi:type="dcterms:W3CDTF">2013-04-12T13:35:00Z</dcterms:created>
  <dcterms:modified xsi:type="dcterms:W3CDTF">2013-04-12T13:35:00Z</dcterms:modified>
</cp:coreProperties>
</file>