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C2B" w:rsidRDefault="00BD5C2B" w:rsidP="00A87E7E"/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840"/>
        <w:gridCol w:w="3928"/>
        <w:gridCol w:w="1754"/>
      </w:tblGrid>
      <w:tr w:rsidR="00BD5C2B">
        <w:tc>
          <w:tcPr>
            <w:tcW w:w="2840" w:type="dxa"/>
            <w:tcBorders>
              <w:top w:val="double" w:sz="4" w:space="0" w:color="auto"/>
            </w:tcBorders>
            <w:shd w:val="clear" w:color="auto" w:fill="E6E6E6"/>
          </w:tcPr>
          <w:p w:rsidR="00BD5C2B" w:rsidRDefault="00BD5C2B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Hospital / Trust</w:t>
            </w:r>
          </w:p>
        </w:tc>
        <w:tc>
          <w:tcPr>
            <w:tcW w:w="5682" w:type="dxa"/>
            <w:gridSpan w:val="2"/>
            <w:tcBorders>
              <w:top w:val="double" w:sz="4" w:space="0" w:color="auto"/>
            </w:tcBorders>
          </w:tcPr>
          <w:p w:rsidR="00BD5C2B" w:rsidRDefault="00BD5C2B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BSUH-BSMS</w:t>
            </w:r>
          </w:p>
        </w:tc>
      </w:tr>
      <w:tr w:rsidR="00BD5C2B">
        <w:tc>
          <w:tcPr>
            <w:tcW w:w="2840" w:type="dxa"/>
            <w:shd w:val="clear" w:color="auto" w:fill="E6E6E6"/>
          </w:tcPr>
          <w:p w:rsidR="00BD5C2B" w:rsidRDefault="00BD5C2B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Name of Speaker</w:t>
            </w:r>
          </w:p>
        </w:tc>
        <w:tc>
          <w:tcPr>
            <w:tcW w:w="3928" w:type="dxa"/>
            <w:shd w:val="clear" w:color="auto" w:fill="E6E6E6"/>
          </w:tcPr>
          <w:p w:rsidR="00BD5C2B" w:rsidRDefault="00BD5C2B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Title of Session / Presentation</w:t>
            </w:r>
          </w:p>
        </w:tc>
        <w:tc>
          <w:tcPr>
            <w:tcW w:w="1754" w:type="dxa"/>
            <w:shd w:val="clear" w:color="auto" w:fill="E6E6E6"/>
          </w:tcPr>
          <w:p w:rsidR="00BD5C2B" w:rsidRDefault="00BD5C2B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</w:tr>
      <w:tr w:rsidR="00BD5C2B" w:rsidTr="009A017C">
        <w:trPr>
          <w:trHeight w:val="435"/>
        </w:trPr>
        <w:tc>
          <w:tcPr>
            <w:tcW w:w="2840" w:type="dxa"/>
            <w:tcBorders>
              <w:bottom w:val="double" w:sz="4" w:space="0" w:color="auto"/>
            </w:tcBorders>
            <w:vAlign w:val="center"/>
          </w:tcPr>
          <w:p w:rsidR="00BD5C2B" w:rsidRDefault="00BD5C2B" w:rsidP="009A017C">
            <w:pPr>
              <w:jc w:val="center"/>
            </w:pPr>
            <w:r>
              <w:t>Milind G</w:t>
            </w:r>
          </w:p>
        </w:tc>
        <w:tc>
          <w:tcPr>
            <w:tcW w:w="3928" w:type="dxa"/>
            <w:tcBorders>
              <w:bottom w:val="double" w:sz="4" w:space="0" w:color="auto"/>
            </w:tcBorders>
            <w:vAlign w:val="center"/>
          </w:tcPr>
          <w:p w:rsidR="00BD5C2B" w:rsidRDefault="00BD5C2B" w:rsidP="009A017C">
            <w:pPr>
              <w:jc w:val="center"/>
            </w:pPr>
            <w:r>
              <w:t>Hip Dislocations</w:t>
            </w:r>
          </w:p>
        </w:tc>
        <w:tc>
          <w:tcPr>
            <w:tcW w:w="1754" w:type="dxa"/>
            <w:tcBorders>
              <w:bottom w:val="double" w:sz="4" w:space="0" w:color="auto"/>
            </w:tcBorders>
            <w:vAlign w:val="center"/>
          </w:tcPr>
          <w:p w:rsidR="00BD5C2B" w:rsidRDefault="00BD5C2B" w:rsidP="009A017C">
            <w:pPr>
              <w:jc w:val="center"/>
            </w:pPr>
            <w:r>
              <w:t>19</w:t>
            </w:r>
            <w:r w:rsidRPr="00FC7AE6">
              <w:rPr>
                <w:vertAlign w:val="superscript"/>
              </w:rPr>
              <w:t>th</w:t>
            </w:r>
            <w:r>
              <w:t xml:space="preserve"> April 2013</w:t>
            </w:r>
          </w:p>
        </w:tc>
      </w:tr>
    </w:tbl>
    <w:p w:rsidR="00BD5C2B" w:rsidRDefault="00BD5C2B" w:rsidP="00FF7ED3">
      <w:pPr>
        <w:ind w:right="-334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08"/>
        <w:gridCol w:w="2114"/>
      </w:tblGrid>
      <w:tr w:rsidR="00BD5C2B" w:rsidTr="008A76D6">
        <w:trPr>
          <w:trHeight w:val="510"/>
        </w:trPr>
        <w:tc>
          <w:tcPr>
            <w:tcW w:w="6408" w:type="dxa"/>
            <w:shd w:val="clear" w:color="auto" w:fill="E0E0E0"/>
            <w:vAlign w:val="center"/>
          </w:tcPr>
          <w:p w:rsidR="00BD5C2B" w:rsidRPr="008A76D6" w:rsidRDefault="00BD5C2B" w:rsidP="008A76D6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8A76D6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2114" w:type="dxa"/>
            <w:shd w:val="clear" w:color="auto" w:fill="E0E0E0"/>
            <w:vAlign w:val="center"/>
          </w:tcPr>
          <w:p w:rsidR="00BD5C2B" w:rsidRPr="008A76D6" w:rsidRDefault="00BD5C2B" w:rsidP="008A76D6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8A76D6">
              <w:rPr>
                <w:b/>
                <w:sz w:val="28"/>
                <w:szCs w:val="28"/>
              </w:rPr>
              <w:t>Grade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D Park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Trauma Fellow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smartTag w:uri="urn:schemas-microsoft-com:office:smarttags" w:element="place">
              <w:r w:rsidRPr="00FC7AE6">
                <w:rPr>
                  <w:sz w:val="24"/>
                </w:rPr>
                <w:t>E Maynard</w:t>
              </w:r>
            </w:smartTag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F2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A Busch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Med Student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I Lachanas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Clinical Fellow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M Gajewa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SpR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K Gallagher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SpR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smartTag w:uri="urn:schemas-microsoft-com:office:smarttags" w:element="place">
              <w:r w:rsidRPr="00FC7AE6">
                <w:rPr>
                  <w:sz w:val="24"/>
                </w:rPr>
                <w:t>E Lindisfarne</w:t>
              </w:r>
            </w:smartTag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SpR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M Patterson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Cons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 xml:space="preserve">B </w:t>
            </w:r>
            <w:smartTag w:uri="urn:schemas-microsoft-com:office:smarttags" w:element="place">
              <w:smartTag w:uri="urn:schemas-microsoft-com:office:smarttags" w:element="City">
                <w:r w:rsidRPr="00FC7AE6">
                  <w:rPr>
                    <w:sz w:val="24"/>
                  </w:rPr>
                  <w:t>Rogers</w:t>
                </w:r>
              </w:smartTag>
            </w:smartTag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Cons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M Gallen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FY2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J Timms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F2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R Freeman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SpR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D Evangelidis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Clinical Fellow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K Marenah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SpR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J McGavin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Clinical Fellow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D Crone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Cons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V Voon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ST3</w:t>
            </w:r>
          </w:p>
        </w:tc>
      </w:tr>
      <w:tr w:rsidR="00BD5C2B" w:rsidTr="00FC7AE6">
        <w:trPr>
          <w:trHeight w:val="510"/>
        </w:trPr>
        <w:tc>
          <w:tcPr>
            <w:tcW w:w="6408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C Savage</w:t>
            </w:r>
          </w:p>
        </w:tc>
        <w:tc>
          <w:tcPr>
            <w:tcW w:w="2114" w:type="dxa"/>
            <w:vAlign w:val="center"/>
          </w:tcPr>
          <w:p w:rsidR="00BD5C2B" w:rsidRPr="00FC7AE6" w:rsidRDefault="00BD5C2B" w:rsidP="00FC7AE6">
            <w:pPr>
              <w:ind w:right="-334"/>
              <w:jc w:val="center"/>
              <w:rPr>
                <w:sz w:val="24"/>
              </w:rPr>
            </w:pPr>
            <w:r w:rsidRPr="00FC7AE6">
              <w:rPr>
                <w:sz w:val="24"/>
              </w:rPr>
              <w:t>F1</w:t>
            </w:r>
          </w:p>
        </w:tc>
      </w:tr>
      <w:tr w:rsidR="00BD5C2B" w:rsidTr="008A76D6">
        <w:trPr>
          <w:trHeight w:val="510"/>
        </w:trPr>
        <w:tc>
          <w:tcPr>
            <w:tcW w:w="6408" w:type="dxa"/>
          </w:tcPr>
          <w:p w:rsidR="00BD5C2B" w:rsidRPr="008A76D6" w:rsidRDefault="00BD5C2B" w:rsidP="008A76D6">
            <w:pPr>
              <w:ind w:right="-334"/>
              <w:jc w:val="center"/>
              <w:rPr>
                <w:sz w:val="20"/>
              </w:rPr>
            </w:pPr>
          </w:p>
        </w:tc>
        <w:tc>
          <w:tcPr>
            <w:tcW w:w="2114" w:type="dxa"/>
          </w:tcPr>
          <w:p w:rsidR="00BD5C2B" w:rsidRPr="008A76D6" w:rsidRDefault="00BD5C2B" w:rsidP="008A76D6">
            <w:pPr>
              <w:ind w:right="-334"/>
              <w:jc w:val="center"/>
              <w:rPr>
                <w:sz w:val="20"/>
              </w:rPr>
            </w:pPr>
          </w:p>
        </w:tc>
      </w:tr>
      <w:tr w:rsidR="00BD5C2B" w:rsidTr="008A76D6">
        <w:trPr>
          <w:trHeight w:val="510"/>
        </w:trPr>
        <w:tc>
          <w:tcPr>
            <w:tcW w:w="6408" w:type="dxa"/>
          </w:tcPr>
          <w:p w:rsidR="00BD5C2B" w:rsidRPr="008A76D6" w:rsidRDefault="00BD5C2B" w:rsidP="008A76D6">
            <w:pPr>
              <w:ind w:right="-334"/>
              <w:jc w:val="center"/>
              <w:rPr>
                <w:sz w:val="20"/>
              </w:rPr>
            </w:pPr>
          </w:p>
        </w:tc>
        <w:tc>
          <w:tcPr>
            <w:tcW w:w="2114" w:type="dxa"/>
          </w:tcPr>
          <w:p w:rsidR="00BD5C2B" w:rsidRPr="008A76D6" w:rsidRDefault="00BD5C2B" w:rsidP="008A76D6">
            <w:pPr>
              <w:ind w:right="-334"/>
              <w:jc w:val="center"/>
              <w:rPr>
                <w:sz w:val="20"/>
              </w:rPr>
            </w:pPr>
          </w:p>
        </w:tc>
      </w:tr>
      <w:tr w:rsidR="00BD5C2B" w:rsidTr="008A76D6">
        <w:trPr>
          <w:trHeight w:val="510"/>
        </w:trPr>
        <w:tc>
          <w:tcPr>
            <w:tcW w:w="6408" w:type="dxa"/>
          </w:tcPr>
          <w:p w:rsidR="00BD5C2B" w:rsidRPr="008A76D6" w:rsidRDefault="00BD5C2B" w:rsidP="008A76D6">
            <w:pPr>
              <w:ind w:right="-334"/>
              <w:jc w:val="center"/>
              <w:rPr>
                <w:sz w:val="20"/>
              </w:rPr>
            </w:pPr>
          </w:p>
        </w:tc>
        <w:tc>
          <w:tcPr>
            <w:tcW w:w="2114" w:type="dxa"/>
          </w:tcPr>
          <w:p w:rsidR="00BD5C2B" w:rsidRPr="008A76D6" w:rsidRDefault="00BD5C2B" w:rsidP="008A76D6">
            <w:pPr>
              <w:ind w:right="-334"/>
              <w:jc w:val="center"/>
              <w:rPr>
                <w:sz w:val="20"/>
              </w:rPr>
            </w:pPr>
          </w:p>
        </w:tc>
      </w:tr>
      <w:tr w:rsidR="00BD5C2B" w:rsidTr="008A76D6">
        <w:trPr>
          <w:trHeight w:val="510"/>
        </w:trPr>
        <w:tc>
          <w:tcPr>
            <w:tcW w:w="6408" w:type="dxa"/>
          </w:tcPr>
          <w:p w:rsidR="00BD5C2B" w:rsidRPr="008A76D6" w:rsidRDefault="00BD5C2B" w:rsidP="008A76D6">
            <w:pPr>
              <w:ind w:right="-334"/>
              <w:jc w:val="center"/>
              <w:rPr>
                <w:sz w:val="20"/>
              </w:rPr>
            </w:pPr>
          </w:p>
        </w:tc>
        <w:tc>
          <w:tcPr>
            <w:tcW w:w="2114" w:type="dxa"/>
          </w:tcPr>
          <w:p w:rsidR="00BD5C2B" w:rsidRPr="008A76D6" w:rsidRDefault="00BD5C2B" w:rsidP="008A76D6">
            <w:pPr>
              <w:ind w:right="-334"/>
              <w:jc w:val="center"/>
              <w:rPr>
                <w:sz w:val="20"/>
              </w:rPr>
            </w:pPr>
          </w:p>
        </w:tc>
      </w:tr>
    </w:tbl>
    <w:p w:rsidR="00BD5C2B" w:rsidRDefault="00BD5C2B" w:rsidP="00A87E7E">
      <w:pPr>
        <w:ind w:right="-334"/>
      </w:pPr>
    </w:p>
    <w:sectPr w:rsidR="00BD5C2B" w:rsidSect="00FB54AA">
      <w:headerReference w:type="default" r:id="rId7"/>
      <w:footerReference w:type="default" r:id="rId8"/>
      <w:pgSz w:w="11906" w:h="16838"/>
      <w:pgMar w:top="540" w:right="18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C2B" w:rsidRDefault="00BD5C2B">
      <w:r>
        <w:separator/>
      </w:r>
    </w:p>
  </w:endnote>
  <w:endnote w:type="continuationSeparator" w:id="1">
    <w:p w:rsidR="00BD5C2B" w:rsidRDefault="00BD5C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C2B" w:rsidRDefault="00BD5C2B" w:rsidP="00A87E7E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C2B" w:rsidRDefault="00BD5C2B">
      <w:r>
        <w:separator/>
      </w:r>
    </w:p>
  </w:footnote>
  <w:footnote w:type="continuationSeparator" w:id="1">
    <w:p w:rsidR="00BD5C2B" w:rsidRDefault="00BD5C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C2B" w:rsidRPr="00A87E7E" w:rsidRDefault="00BD5C2B" w:rsidP="00A87E7E">
    <w:pPr>
      <w:pStyle w:val="Header"/>
      <w:jc w:val="center"/>
      <w:rPr>
        <w:sz w:val="24"/>
      </w:rPr>
    </w:pPr>
    <w:r w:rsidRPr="00A87E7E">
      <w:rPr>
        <w:sz w:val="24"/>
      </w:rPr>
      <w:t>Attendance Record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FF49D1"/>
    <w:multiLevelType w:val="hybridMultilevel"/>
    <w:tmpl w:val="58AC413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2084"/>
    <w:rsid w:val="00006B69"/>
    <w:rsid w:val="0003287C"/>
    <w:rsid w:val="000A46A1"/>
    <w:rsid w:val="000A6B1E"/>
    <w:rsid w:val="000B6DEC"/>
    <w:rsid w:val="00147DC3"/>
    <w:rsid w:val="0017201E"/>
    <w:rsid w:val="002C21B8"/>
    <w:rsid w:val="00311F58"/>
    <w:rsid w:val="0037644C"/>
    <w:rsid w:val="00406B97"/>
    <w:rsid w:val="004B1B94"/>
    <w:rsid w:val="004E05B3"/>
    <w:rsid w:val="00591232"/>
    <w:rsid w:val="00697DCB"/>
    <w:rsid w:val="006A6FF8"/>
    <w:rsid w:val="007F5A22"/>
    <w:rsid w:val="00876571"/>
    <w:rsid w:val="008A76D6"/>
    <w:rsid w:val="008B675C"/>
    <w:rsid w:val="008D7B6E"/>
    <w:rsid w:val="008F7D3D"/>
    <w:rsid w:val="009110E7"/>
    <w:rsid w:val="009A017C"/>
    <w:rsid w:val="00A87E7E"/>
    <w:rsid w:val="00AE2A4D"/>
    <w:rsid w:val="00B93100"/>
    <w:rsid w:val="00BA0444"/>
    <w:rsid w:val="00BB0E09"/>
    <w:rsid w:val="00BD5C2B"/>
    <w:rsid w:val="00C25B45"/>
    <w:rsid w:val="00CD04BE"/>
    <w:rsid w:val="00D27612"/>
    <w:rsid w:val="00D91851"/>
    <w:rsid w:val="00E32084"/>
    <w:rsid w:val="00E46BFE"/>
    <w:rsid w:val="00EC53A1"/>
    <w:rsid w:val="00F72B23"/>
    <w:rsid w:val="00FB54AA"/>
    <w:rsid w:val="00FC7AE6"/>
    <w:rsid w:val="00FF7CD6"/>
    <w:rsid w:val="00FF7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BFE"/>
    <w:rPr>
      <w:rFonts w:ascii="Arial" w:hAnsi="Arial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46BF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B0E09"/>
    <w:rPr>
      <w:rFonts w:ascii="Arial" w:hAnsi="Arial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E46B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B0E09"/>
    <w:rPr>
      <w:rFonts w:ascii="Arial" w:hAnsi="Arial" w:cs="Times New Roman"/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rsid w:val="00E46BFE"/>
    <w:rPr>
      <w:rFonts w:cs="Times New Roman"/>
    </w:rPr>
  </w:style>
  <w:style w:type="table" w:styleId="TableGrid">
    <w:name w:val="Table Grid"/>
    <w:basedOn w:val="TableNormal"/>
    <w:uiPriority w:val="99"/>
    <w:locked/>
    <w:rsid w:val="00A87E7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70</Words>
  <Characters>403</Characters>
  <Application>Microsoft Office Outlook</Application>
  <DocSecurity>0</DocSecurity>
  <Lines>0</Lines>
  <Paragraphs>0</Paragraphs>
  <ScaleCrop>false</ScaleCrop>
  <Company>SRHT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TEACHING FEEDBACK &amp; EVALUATION FORM</dc:title>
  <dc:subject/>
  <dc:creator>fnelson</dc:creator>
  <cp:keywords/>
  <dc:description/>
  <cp:lastModifiedBy>Benedict Rogers</cp:lastModifiedBy>
  <cp:revision>2</cp:revision>
  <cp:lastPrinted>2013-02-08T07:59:00Z</cp:lastPrinted>
  <dcterms:created xsi:type="dcterms:W3CDTF">2013-04-19T13:16:00Z</dcterms:created>
  <dcterms:modified xsi:type="dcterms:W3CDTF">2013-04-19T13:16:00Z</dcterms:modified>
</cp:coreProperties>
</file>